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95C" w:rsidRPr="0085143E" w:rsidRDefault="00D3195C" w:rsidP="007F1964">
      <w:pPr>
        <w:ind w:firstLine="426"/>
        <w:rPr>
          <w:sz w:val="32"/>
          <w:szCs w:val="32"/>
        </w:rPr>
      </w:pPr>
      <w:r w:rsidRPr="0085143E">
        <w:rPr>
          <w:sz w:val="32"/>
          <w:szCs w:val="32"/>
        </w:rPr>
        <w:t>Концепция сада "КУ"</w:t>
      </w:r>
    </w:p>
    <w:p w:rsidR="00D3195C" w:rsidRDefault="00D3195C" w:rsidP="008B396E">
      <w:pPr>
        <w:ind w:firstLine="426"/>
        <w:jc w:val="both"/>
        <w:rPr>
          <w:sz w:val="18"/>
          <w:szCs w:val="18"/>
        </w:rPr>
      </w:pPr>
      <w:r>
        <w:rPr>
          <w:sz w:val="18"/>
          <w:szCs w:val="18"/>
        </w:rPr>
        <w:t xml:space="preserve">   Как многие уже догадались, сад создан по мотивам культового отечественного фильма. Где-то в глубине галактики Киндзадза, на планете Плюк много веков пацаки с чатланами бездумно транжирили биоресурсы до тех пор, пока они не закончились совсем. И стало ясно, что живая природа - это и есть пятый элемент, без которого оставшиеся четыре могут потерять всякий смысл. Тоскливая бескрайняя пустыня там лишь изредка оживляется скрежетом пролетающего пепелаца. Теперь увидеть былой праздник жизни  возможно лишь мельком, заглянув на цветущую планету-заповедник Альфа и рискуя при этом превратиться в кактус.</w:t>
      </w:r>
    </w:p>
    <w:p w:rsidR="00D3195C" w:rsidRDefault="00D3195C" w:rsidP="007F1964">
      <w:pPr>
        <w:ind w:firstLine="426"/>
        <w:rPr>
          <w:sz w:val="18"/>
          <w:szCs w:val="18"/>
        </w:rPr>
      </w:pPr>
      <w:r>
        <w:t xml:space="preserve">                              </w:t>
      </w:r>
      <w:r>
        <w:object w:dxaOrig="6338" w:dyaOrig="3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179.25pt" o:ole="">
            <v:imagedata r:id="rId4" o:title=""/>
          </v:shape>
          <o:OLEObject Type="Embed" ProgID="CorelDraw.Graphic.20" ShapeID="_x0000_i1025" DrawAspect="Content" ObjectID="_1610734128" r:id="rId5"/>
        </w:object>
      </w:r>
    </w:p>
    <w:p w:rsidR="00D3195C" w:rsidRDefault="00D3195C" w:rsidP="00C67FF8">
      <w:pPr>
        <w:ind w:firstLine="426"/>
        <w:jc w:val="both"/>
        <w:rPr>
          <w:sz w:val="18"/>
          <w:szCs w:val="18"/>
        </w:rPr>
      </w:pPr>
      <w:r>
        <w:rPr>
          <w:sz w:val="18"/>
          <w:szCs w:val="18"/>
        </w:rPr>
        <w:t>Жителям Земли пока далеко до полной экологической катастрофы, ещё есть время остановиться и вспомнить, в чём главная ценность Вселенной. В нашем саду можно пройтись по постапокалипсическому ландшафту со скудной монохромной растительностью, представляющему планету слегка идеализированную Плюк, а потом пепелац мгновенно переместит вас в благоухающий рафинированный мир Альфы, где хоть и мило, но ничего нельзя трогать руками. Шаг влево - шаг вправо, и наткнёшься на колючую изгородь, взглянул на чудо – цветочки и тут же пора назад. Этот контраст даёт возможность ещё раз осознать хрупкость того самого пятого элемента - живой природы нашей родной планеты, а вместе с тем необходимость её беречь и защищать.</w:t>
      </w:r>
    </w:p>
    <w:p w:rsidR="00D3195C" w:rsidRDefault="00D3195C" w:rsidP="007F1964">
      <w:pPr>
        <w:ind w:firstLine="426"/>
        <w:rPr>
          <w:sz w:val="18"/>
          <w:szCs w:val="18"/>
        </w:rPr>
      </w:pPr>
      <w:r>
        <w:t xml:space="preserve">                         </w:t>
      </w:r>
    </w:p>
    <w:p w:rsidR="00D3195C" w:rsidRPr="00D76837" w:rsidRDefault="00D3195C" w:rsidP="007F1964">
      <w:pPr>
        <w:ind w:firstLine="426"/>
        <w:jc w:val="both"/>
        <w:rPr>
          <w:sz w:val="18"/>
          <w:szCs w:val="18"/>
          <w:u w:val="single"/>
        </w:rPr>
      </w:pPr>
      <w:r w:rsidRPr="00D76837">
        <w:rPr>
          <w:sz w:val="18"/>
          <w:szCs w:val="18"/>
          <w:u w:val="single"/>
        </w:rPr>
        <w:t>Композиция</w:t>
      </w:r>
      <w:r>
        <w:rPr>
          <w:sz w:val="18"/>
          <w:szCs w:val="18"/>
          <w:u w:val="single"/>
        </w:rPr>
        <w:t xml:space="preserve"> сада</w:t>
      </w:r>
      <w:r w:rsidRPr="00D76837">
        <w:rPr>
          <w:sz w:val="18"/>
          <w:szCs w:val="18"/>
          <w:u w:val="single"/>
        </w:rPr>
        <w:t xml:space="preserve">: </w:t>
      </w:r>
    </w:p>
    <w:p w:rsidR="00D3195C" w:rsidRDefault="00D3195C" w:rsidP="007F1964">
      <w:pPr>
        <w:ind w:firstLine="426"/>
        <w:jc w:val="both"/>
        <w:rPr>
          <w:sz w:val="18"/>
          <w:szCs w:val="18"/>
        </w:rPr>
      </w:pPr>
      <w:r>
        <w:rPr>
          <w:sz w:val="18"/>
          <w:szCs w:val="18"/>
        </w:rPr>
        <w:t xml:space="preserve">Площадка разделена на три части: </w:t>
      </w:r>
    </w:p>
    <w:p w:rsidR="00D3195C" w:rsidRDefault="00D3195C" w:rsidP="007F1964">
      <w:pPr>
        <w:ind w:firstLine="426"/>
        <w:jc w:val="both"/>
        <w:rPr>
          <w:sz w:val="18"/>
          <w:szCs w:val="18"/>
        </w:rPr>
      </w:pPr>
      <w:r>
        <w:rPr>
          <w:sz w:val="18"/>
          <w:szCs w:val="18"/>
        </w:rPr>
        <w:t xml:space="preserve">- Засухоустойчивый каменный садик в жёлто-терракотовых тонах с включением сухих веток  </w:t>
      </w:r>
    </w:p>
    <w:p w:rsidR="00D3195C" w:rsidRDefault="00D3195C" w:rsidP="007F1964">
      <w:pPr>
        <w:ind w:firstLine="426"/>
        <w:jc w:val="both"/>
        <w:rPr>
          <w:sz w:val="18"/>
          <w:szCs w:val="18"/>
        </w:rPr>
      </w:pPr>
      <w:r>
        <w:rPr>
          <w:sz w:val="18"/>
          <w:szCs w:val="18"/>
        </w:rPr>
        <w:t>- буферная зона с декоративными стенками, с одной стороны играющими роль песчаных дюн, а с другой - лесистых холмов</w:t>
      </w:r>
    </w:p>
    <w:p w:rsidR="00D3195C" w:rsidRDefault="00D3195C" w:rsidP="007F1964">
      <w:pPr>
        <w:ind w:firstLine="426"/>
        <w:jc w:val="both"/>
        <w:rPr>
          <w:sz w:val="18"/>
          <w:szCs w:val="18"/>
        </w:rPr>
      </w:pPr>
      <w:r>
        <w:rPr>
          <w:sz w:val="18"/>
          <w:szCs w:val="18"/>
        </w:rPr>
        <w:t>- Цветущая</w:t>
      </w:r>
      <w:r w:rsidRPr="00D76837">
        <w:rPr>
          <w:sz w:val="18"/>
          <w:szCs w:val="18"/>
        </w:rPr>
        <w:t xml:space="preserve"> лесная </w:t>
      </w:r>
      <w:r>
        <w:rPr>
          <w:sz w:val="18"/>
          <w:szCs w:val="18"/>
        </w:rPr>
        <w:t>лужайка</w:t>
      </w:r>
      <w:r w:rsidRPr="00D76837">
        <w:rPr>
          <w:sz w:val="18"/>
          <w:szCs w:val="18"/>
        </w:rPr>
        <w:t xml:space="preserve">, </w:t>
      </w:r>
      <w:r>
        <w:rPr>
          <w:sz w:val="18"/>
          <w:szCs w:val="18"/>
        </w:rPr>
        <w:t xml:space="preserve">окружённая пышной зеленью. </w:t>
      </w:r>
    </w:p>
    <w:p w:rsidR="00D3195C" w:rsidRPr="00FE63DB" w:rsidRDefault="00D3195C" w:rsidP="007F1964">
      <w:pPr>
        <w:ind w:firstLine="426"/>
        <w:jc w:val="both"/>
        <w:rPr>
          <w:b/>
          <w:sz w:val="18"/>
          <w:szCs w:val="18"/>
        </w:rPr>
      </w:pPr>
      <w:r w:rsidRPr="00FE63DB">
        <w:rPr>
          <w:b/>
          <w:sz w:val="18"/>
          <w:szCs w:val="18"/>
        </w:rPr>
        <w:t xml:space="preserve">         Площадь сада – 77 кв.м</w:t>
      </w:r>
    </w:p>
    <w:p w:rsidR="00D3195C" w:rsidRPr="00616A20" w:rsidRDefault="00D3195C" w:rsidP="007F1964">
      <w:pPr>
        <w:ind w:firstLine="426"/>
        <w:jc w:val="both"/>
        <w:rPr>
          <w:sz w:val="18"/>
          <w:szCs w:val="18"/>
          <w:u w:val="single"/>
        </w:rPr>
      </w:pPr>
      <w:r w:rsidRPr="00616A20">
        <w:rPr>
          <w:sz w:val="18"/>
          <w:szCs w:val="18"/>
          <w:u w:val="single"/>
        </w:rPr>
        <w:t xml:space="preserve">Ассортимент растений : </w:t>
      </w:r>
    </w:p>
    <w:p w:rsidR="00D3195C" w:rsidRPr="00D76837" w:rsidRDefault="00D3195C" w:rsidP="007F1964">
      <w:pPr>
        <w:ind w:firstLine="426"/>
        <w:jc w:val="both"/>
        <w:rPr>
          <w:sz w:val="18"/>
          <w:szCs w:val="18"/>
          <w:u w:val="single"/>
        </w:rPr>
      </w:pPr>
      <w:r>
        <w:rPr>
          <w:sz w:val="18"/>
          <w:szCs w:val="18"/>
          <w:u w:val="single"/>
        </w:rPr>
        <w:t>Пустыня:</w:t>
      </w:r>
      <w:r w:rsidRPr="00D76837">
        <w:rPr>
          <w:sz w:val="18"/>
          <w:szCs w:val="18"/>
          <w:u w:val="single"/>
        </w:rPr>
        <w:t xml:space="preserve"> </w:t>
      </w:r>
    </w:p>
    <w:p w:rsidR="00D3195C" w:rsidRDefault="00D3195C" w:rsidP="007F1964">
      <w:pPr>
        <w:ind w:firstLine="426"/>
        <w:jc w:val="both"/>
        <w:rPr>
          <w:sz w:val="18"/>
          <w:szCs w:val="18"/>
        </w:rPr>
      </w:pPr>
      <w:r>
        <w:rPr>
          <w:sz w:val="18"/>
          <w:szCs w:val="18"/>
        </w:rPr>
        <w:t xml:space="preserve">Барбарис "Мария" </w:t>
      </w:r>
    </w:p>
    <w:p w:rsidR="00D3195C" w:rsidRDefault="00D3195C" w:rsidP="007F1964">
      <w:pPr>
        <w:ind w:firstLine="426"/>
        <w:jc w:val="both"/>
        <w:rPr>
          <w:sz w:val="18"/>
          <w:szCs w:val="18"/>
        </w:rPr>
      </w:pPr>
      <w:r>
        <w:rPr>
          <w:sz w:val="18"/>
          <w:szCs w:val="18"/>
        </w:rPr>
        <w:t>Можжевельник «Лайм Глоу»</w:t>
      </w:r>
    </w:p>
    <w:p w:rsidR="00D3195C" w:rsidRDefault="00D3195C" w:rsidP="007F1964">
      <w:pPr>
        <w:ind w:firstLine="426"/>
        <w:jc w:val="both"/>
        <w:rPr>
          <w:sz w:val="18"/>
          <w:szCs w:val="18"/>
        </w:rPr>
      </w:pPr>
      <w:r>
        <w:rPr>
          <w:sz w:val="18"/>
          <w:szCs w:val="18"/>
        </w:rPr>
        <w:t>Сосна горная «Офир»</w:t>
      </w:r>
    </w:p>
    <w:p w:rsidR="00D3195C" w:rsidRDefault="00D3195C" w:rsidP="007F1964">
      <w:pPr>
        <w:ind w:firstLine="426"/>
        <w:jc w:val="both"/>
        <w:rPr>
          <w:sz w:val="18"/>
          <w:szCs w:val="18"/>
        </w:rPr>
      </w:pPr>
      <w:r>
        <w:rPr>
          <w:sz w:val="18"/>
          <w:szCs w:val="18"/>
        </w:rPr>
        <w:t>Осока новозеландская (сорта с коричневой листвой)</w:t>
      </w:r>
    </w:p>
    <w:p w:rsidR="00D3195C" w:rsidRPr="00D76837" w:rsidRDefault="00D3195C" w:rsidP="007F1964">
      <w:pPr>
        <w:ind w:firstLine="426"/>
        <w:jc w:val="both"/>
        <w:rPr>
          <w:sz w:val="18"/>
          <w:szCs w:val="18"/>
        </w:rPr>
      </w:pPr>
      <w:r>
        <w:rPr>
          <w:sz w:val="18"/>
          <w:szCs w:val="18"/>
        </w:rPr>
        <w:t>Вейник остроцветковый "Овердам"</w:t>
      </w:r>
      <w:r w:rsidRPr="00D76837">
        <w:rPr>
          <w:sz w:val="18"/>
          <w:szCs w:val="18"/>
        </w:rPr>
        <w:t xml:space="preserve"> </w:t>
      </w:r>
    </w:p>
    <w:p w:rsidR="00D3195C" w:rsidRDefault="00D3195C" w:rsidP="007F1964">
      <w:pPr>
        <w:ind w:firstLine="426"/>
        <w:jc w:val="both"/>
        <w:rPr>
          <w:sz w:val="18"/>
          <w:szCs w:val="18"/>
        </w:rPr>
      </w:pPr>
      <w:r>
        <w:rPr>
          <w:sz w:val="18"/>
          <w:szCs w:val="18"/>
        </w:rPr>
        <w:t>Гейхера гибридная (сорта с кремовой окраской)</w:t>
      </w:r>
    </w:p>
    <w:p w:rsidR="00D3195C" w:rsidRDefault="00D3195C" w:rsidP="007F1964">
      <w:pPr>
        <w:ind w:firstLine="426"/>
        <w:jc w:val="both"/>
        <w:rPr>
          <w:sz w:val="18"/>
          <w:szCs w:val="18"/>
          <w:u w:val="single"/>
        </w:rPr>
      </w:pPr>
      <w:r>
        <w:rPr>
          <w:sz w:val="18"/>
          <w:szCs w:val="18"/>
          <w:u w:val="single"/>
        </w:rPr>
        <w:t>Лужайка:</w:t>
      </w:r>
    </w:p>
    <w:p w:rsidR="00D3195C" w:rsidRDefault="00D3195C" w:rsidP="00A805ED">
      <w:pPr>
        <w:ind w:firstLine="426"/>
        <w:jc w:val="both"/>
        <w:rPr>
          <w:sz w:val="18"/>
          <w:szCs w:val="18"/>
        </w:rPr>
      </w:pPr>
      <w:r>
        <w:rPr>
          <w:sz w:val="18"/>
          <w:szCs w:val="18"/>
        </w:rPr>
        <w:t xml:space="preserve">Липа крупнолистная Фастигиата </w:t>
      </w:r>
    </w:p>
    <w:p w:rsidR="00D3195C" w:rsidRDefault="00D3195C" w:rsidP="00A805ED">
      <w:pPr>
        <w:ind w:firstLine="426"/>
        <w:jc w:val="both"/>
        <w:rPr>
          <w:sz w:val="18"/>
          <w:szCs w:val="18"/>
        </w:rPr>
      </w:pPr>
      <w:r>
        <w:rPr>
          <w:sz w:val="18"/>
          <w:szCs w:val="18"/>
        </w:rPr>
        <w:t>Боярышник сливолистный (изгородь)</w:t>
      </w:r>
    </w:p>
    <w:p w:rsidR="00D3195C" w:rsidRDefault="00D3195C" w:rsidP="00A805ED">
      <w:pPr>
        <w:ind w:firstLine="426"/>
        <w:jc w:val="both"/>
        <w:rPr>
          <w:sz w:val="18"/>
          <w:szCs w:val="18"/>
        </w:rPr>
      </w:pPr>
      <w:r>
        <w:rPr>
          <w:sz w:val="18"/>
          <w:szCs w:val="18"/>
        </w:rPr>
        <w:t>Лапчатка кустарниковая "Пинк Куин"</w:t>
      </w:r>
    </w:p>
    <w:p w:rsidR="00D3195C" w:rsidRDefault="00D3195C" w:rsidP="00A805ED">
      <w:pPr>
        <w:ind w:firstLine="426"/>
        <w:jc w:val="both"/>
        <w:rPr>
          <w:sz w:val="18"/>
          <w:szCs w:val="18"/>
        </w:rPr>
      </w:pPr>
      <w:r>
        <w:rPr>
          <w:sz w:val="18"/>
          <w:szCs w:val="18"/>
        </w:rPr>
        <w:t xml:space="preserve">Пузыреплодник калинолистный "Дартс Голд" </w:t>
      </w:r>
    </w:p>
    <w:p w:rsidR="00D3195C" w:rsidRPr="00D76837" w:rsidRDefault="00D3195C" w:rsidP="00A805ED">
      <w:pPr>
        <w:ind w:firstLine="426"/>
        <w:jc w:val="both"/>
        <w:rPr>
          <w:sz w:val="18"/>
          <w:szCs w:val="18"/>
        </w:rPr>
      </w:pPr>
      <w:r>
        <w:rPr>
          <w:sz w:val="18"/>
          <w:szCs w:val="18"/>
        </w:rPr>
        <w:t xml:space="preserve">Пузыреплодник калинолистный "Хамелеон" </w:t>
      </w:r>
    </w:p>
    <w:p w:rsidR="00D3195C" w:rsidRPr="00D76837" w:rsidRDefault="00D3195C" w:rsidP="007F1964">
      <w:pPr>
        <w:ind w:firstLine="426"/>
        <w:jc w:val="both"/>
        <w:rPr>
          <w:sz w:val="18"/>
          <w:szCs w:val="18"/>
        </w:rPr>
      </w:pPr>
      <w:r>
        <w:rPr>
          <w:sz w:val="18"/>
          <w:szCs w:val="18"/>
        </w:rPr>
        <w:t>Эхинацея пурпурная (махровые сорта)</w:t>
      </w:r>
    </w:p>
    <w:p w:rsidR="00D3195C" w:rsidRPr="00D76837" w:rsidRDefault="00D3195C" w:rsidP="007F1964">
      <w:pPr>
        <w:ind w:firstLine="426"/>
        <w:jc w:val="both"/>
        <w:rPr>
          <w:sz w:val="18"/>
          <w:szCs w:val="18"/>
        </w:rPr>
      </w:pPr>
      <w:r>
        <w:rPr>
          <w:sz w:val="18"/>
          <w:szCs w:val="18"/>
        </w:rPr>
        <w:t>Брунера крупнолистная (подбивка)</w:t>
      </w:r>
    </w:p>
    <w:p w:rsidR="00D3195C" w:rsidRPr="00D76837" w:rsidRDefault="00D3195C" w:rsidP="00634B81">
      <w:pPr>
        <w:ind w:firstLine="426"/>
        <w:jc w:val="both"/>
        <w:rPr>
          <w:sz w:val="18"/>
          <w:szCs w:val="18"/>
        </w:rPr>
      </w:pPr>
      <w:r>
        <w:rPr>
          <w:sz w:val="18"/>
          <w:szCs w:val="18"/>
        </w:rPr>
        <w:t>Вейник остроцветковый "Карл Фостер"</w:t>
      </w:r>
      <w:r w:rsidRPr="00D76837">
        <w:rPr>
          <w:sz w:val="18"/>
          <w:szCs w:val="18"/>
        </w:rPr>
        <w:t xml:space="preserve"> </w:t>
      </w:r>
    </w:p>
    <w:p w:rsidR="00D3195C" w:rsidRDefault="00D3195C" w:rsidP="007F1964">
      <w:pPr>
        <w:ind w:firstLine="426"/>
        <w:jc w:val="both"/>
        <w:rPr>
          <w:sz w:val="18"/>
          <w:szCs w:val="18"/>
        </w:rPr>
      </w:pPr>
      <w:r>
        <w:rPr>
          <w:sz w:val="18"/>
          <w:szCs w:val="18"/>
        </w:rPr>
        <w:t>Щ</w:t>
      </w:r>
      <w:r w:rsidRPr="00D76837">
        <w:rPr>
          <w:sz w:val="18"/>
          <w:szCs w:val="18"/>
        </w:rPr>
        <w:t>учка дернистая</w:t>
      </w:r>
    </w:p>
    <w:p w:rsidR="00D3195C" w:rsidRPr="00D76837" w:rsidRDefault="00D3195C" w:rsidP="007F1964">
      <w:pPr>
        <w:ind w:firstLine="426"/>
        <w:jc w:val="both"/>
        <w:rPr>
          <w:sz w:val="18"/>
          <w:szCs w:val="18"/>
        </w:rPr>
      </w:pPr>
      <w:r>
        <w:t xml:space="preserve">                             </w:t>
      </w:r>
    </w:p>
    <w:sectPr w:rsidR="00D3195C" w:rsidRPr="00D76837" w:rsidSect="00D76837">
      <w:pgSz w:w="11906" w:h="16838"/>
      <w:pgMar w:top="709" w:right="566" w:bottom="426"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85CDB"/>
    <w:rsid w:val="000428D7"/>
    <w:rsid w:val="000844DE"/>
    <w:rsid w:val="000A7913"/>
    <w:rsid w:val="000C130F"/>
    <w:rsid w:val="000F0AAA"/>
    <w:rsid w:val="00106664"/>
    <w:rsid w:val="001118BA"/>
    <w:rsid w:val="00137D7D"/>
    <w:rsid w:val="00176BFC"/>
    <w:rsid w:val="002F2C38"/>
    <w:rsid w:val="0034040F"/>
    <w:rsid w:val="00371FE6"/>
    <w:rsid w:val="003B768D"/>
    <w:rsid w:val="00427678"/>
    <w:rsid w:val="004B691B"/>
    <w:rsid w:val="004D22D6"/>
    <w:rsid w:val="00556A7A"/>
    <w:rsid w:val="005645DF"/>
    <w:rsid w:val="00572D3E"/>
    <w:rsid w:val="00583F77"/>
    <w:rsid w:val="005E3C46"/>
    <w:rsid w:val="00615D84"/>
    <w:rsid w:val="00616A20"/>
    <w:rsid w:val="00634B81"/>
    <w:rsid w:val="00676542"/>
    <w:rsid w:val="006D1E29"/>
    <w:rsid w:val="006D79C3"/>
    <w:rsid w:val="00730452"/>
    <w:rsid w:val="00790E41"/>
    <w:rsid w:val="007A2620"/>
    <w:rsid w:val="007B1D91"/>
    <w:rsid w:val="007E52D8"/>
    <w:rsid w:val="007F1964"/>
    <w:rsid w:val="007F3685"/>
    <w:rsid w:val="0085143E"/>
    <w:rsid w:val="008B396E"/>
    <w:rsid w:val="00901776"/>
    <w:rsid w:val="00916229"/>
    <w:rsid w:val="009A4133"/>
    <w:rsid w:val="009E19F3"/>
    <w:rsid w:val="00A24E42"/>
    <w:rsid w:val="00A37888"/>
    <w:rsid w:val="00A5384E"/>
    <w:rsid w:val="00A572B1"/>
    <w:rsid w:val="00A7336F"/>
    <w:rsid w:val="00A805ED"/>
    <w:rsid w:val="00A86E3E"/>
    <w:rsid w:val="00A93007"/>
    <w:rsid w:val="00A9370A"/>
    <w:rsid w:val="00B20E9A"/>
    <w:rsid w:val="00BA12C5"/>
    <w:rsid w:val="00BD1047"/>
    <w:rsid w:val="00C67FF8"/>
    <w:rsid w:val="00D2154C"/>
    <w:rsid w:val="00D23B46"/>
    <w:rsid w:val="00D3195C"/>
    <w:rsid w:val="00D76837"/>
    <w:rsid w:val="00DA36B5"/>
    <w:rsid w:val="00DA6C30"/>
    <w:rsid w:val="00DE3336"/>
    <w:rsid w:val="00DE71E7"/>
    <w:rsid w:val="00E85CDB"/>
    <w:rsid w:val="00F50D8C"/>
    <w:rsid w:val="00F6586D"/>
    <w:rsid w:val="00F91C64"/>
    <w:rsid w:val="00FA32C1"/>
    <w:rsid w:val="00FA5C8B"/>
    <w:rsid w:val="00FE63D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776"/>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D10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10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413</TotalTime>
  <Pages>2</Pages>
  <Words>347</Words>
  <Characters>1983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SadSem</dc:creator>
  <cp:keywords/>
  <dc:description/>
  <cp:lastModifiedBy>Word</cp:lastModifiedBy>
  <cp:revision>31</cp:revision>
  <dcterms:created xsi:type="dcterms:W3CDTF">2019-01-29T10:53:00Z</dcterms:created>
  <dcterms:modified xsi:type="dcterms:W3CDTF">2019-02-03T18:22:00Z</dcterms:modified>
</cp:coreProperties>
</file>